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AC63B" w14:textId="6CB1ACF4" w:rsidR="002B3288" w:rsidRDefault="002B3288" w:rsidP="00E743D9">
      <w:pPr>
        <w:spacing w:before="0" w:after="0"/>
        <w:jc w:val="center"/>
        <w:rPr>
          <w:rFonts w:ascii="Calibri" w:hAnsi="Calibri" w:cs="Calibri"/>
          <w:b/>
          <w:bCs/>
          <w:color w:val="742819"/>
          <w:sz w:val="22"/>
          <w:szCs w:val="22"/>
        </w:rPr>
      </w:pPr>
      <w:r w:rsidRPr="00D66AFD">
        <w:rPr>
          <w:rFonts w:ascii="Calibri" w:hAnsi="Calibri" w:cs="Calibri"/>
          <w:b/>
          <w:bCs/>
          <w:color w:val="000000"/>
          <w:sz w:val="22"/>
          <w:szCs w:val="22"/>
        </w:rPr>
        <w:t xml:space="preserve">TO TAKE ADVANTAGE OF THIS SPECIAL RATE AND BECOME A 2020-2021 BOOSTER MEMBER TODAY, YOU CAN JOIN BY SCANNING THE QR CODE </w:t>
      </w:r>
      <w:r w:rsidR="00E743D9">
        <w:rPr>
          <w:rFonts w:ascii="Calibri" w:hAnsi="Calibri" w:cs="Calibri"/>
          <w:b/>
          <w:bCs/>
          <w:color w:val="000000"/>
          <w:sz w:val="22"/>
          <w:szCs w:val="22"/>
        </w:rPr>
        <w:t>ABOVE</w:t>
      </w:r>
      <w:r w:rsidRPr="00D66AFD">
        <w:rPr>
          <w:rFonts w:ascii="Calibri" w:hAnsi="Calibri" w:cs="Calibri"/>
          <w:b/>
          <w:bCs/>
          <w:color w:val="000000"/>
          <w:sz w:val="22"/>
          <w:szCs w:val="22"/>
        </w:rPr>
        <w:t>, GOING TO OUR WEBSITE</w:t>
      </w:r>
      <w:r w:rsidRPr="00D66AFD">
        <w:rPr>
          <w:rFonts w:ascii="Calibri" w:hAnsi="Calibri" w:cs="Calibri"/>
          <w:b/>
          <w:bCs/>
          <w:color w:val="85200C"/>
          <w:sz w:val="22"/>
          <w:szCs w:val="22"/>
        </w:rPr>
        <w:t xml:space="preserve"> </w:t>
      </w:r>
      <w:hyperlink r:id="rId11" w:history="1">
        <w:r w:rsidRPr="005E786F">
          <w:rPr>
            <w:rStyle w:val="Hyperlink"/>
          </w:rPr>
          <w:t>www.lebanonathleticboosters.com/membership</w:t>
        </w:r>
      </w:hyperlink>
    </w:p>
    <w:p w14:paraId="63569703" w14:textId="31D8F81A" w:rsidR="002B3288" w:rsidRDefault="002B3288" w:rsidP="00E743D9">
      <w:pPr>
        <w:spacing w:before="0" w:after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D66AFD">
        <w:rPr>
          <w:rFonts w:ascii="Calibri" w:hAnsi="Calibri" w:cs="Calibri"/>
          <w:b/>
          <w:bCs/>
          <w:color w:val="000000"/>
          <w:sz w:val="22"/>
          <w:szCs w:val="22"/>
        </w:rPr>
        <w:t>USING PAYPAL/DEBIT/CREDIT, OR BY FILLING OUT THE FORM BELOW AND RETURNING WITH A CHECK OR CASH TO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D66AFD">
        <w:rPr>
          <w:rFonts w:ascii="Calibri" w:hAnsi="Calibri" w:cs="Calibri"/>
          <w:b/>
          <w:bCs/>
          <w:color w:val="000000"/>
          <w:sz w:val="22"/>
          <w:szCs w:val="22"/>
        </w:rPr>
        <w:t>SCHOOL OFFICE IN AN ENVELOPE MARKED</w:t>
      </w:r>
      <w:r w:rsidRPr="00D66AFD">
        <w:rPr>
          <w:rFonts w:ascii="Calibri" w:hAnsi="Calibri" w:cs="Calibri"/>
          <w:b/>
          <w:bCs/>
          <w:color w:val="85200C"/>
          <w:sz w:val="22"/>
          <w:szCs w:val="22"/>
        </w:rPr>
        <w:t xml:space="preserve"> </w:t>
      </w:r>
      <w:r w:rsidRPr="00193CE4">
        <w:rPr>
          <w:rFonts w:ascii="Calibri" w:hAnsi="Calibri" w:cs="Calibri"/>
          <w:b/>
          <w:bCs/>
          <w:color w:val="85200C"/>
          <w:sz w:val="22"/>
          <w:szCs w:val="22"/>
        </w:rPr>
        <w:t>LEBANON ATHLETIC BOOSTERS</w:t>
      </w:r>
      <w:r w:rsidRPr="00D66AFD">
        <w:rPr>
          <w:rFonts w:ascii="Calibri" w:hAnsi="Calibri" w:cs="Calibri"/>
          <w:b/>
          <w:bCs/>
          <w:color w:val="990000"/>
          <w:sz w:val="22"/>
          <w:szCs w:val="22"/>
          <w:u w:val="single"/>
        </w:rPr>
        <w:t xml:space="preserve"> </w:t>
      </w:r>
      <w:r w:rsidRPr="00D66AFD">
        <w:rPr>
          <w:rFonts w:ascii="Calibri" w:hAnsi="Calibri" w:cs="Calibri"/>
          <w:b/>
          <w:bCs/>
          <w:color w:val="000000"/>
          <w:sz w:val="22"/>
          <w:szCs w:val="22"/>
        </w:rPr>
        <w:t>OR BY MAILING TO: LEBANON ATHLETIC BOOSTERS 1916 DRAKE ROAD, LEBANON, OH 45036. CONTRIBUTIONS ARE TAX DEDUCTIBLE. NON-PROFIT TAX ID</w:t>
      </w:r>
    </w:p>
    <w:p w14:paraId="272BF4C2" w14:textId="5C597FE8" w:rsidR="00193CE4" w:rsidRPr="00193CE4" w:rsidRDefault="002B3288" w:rsidP="00193CE4">
      <w:pPr>
        <w:spacing w:before="0" w:after="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D66AFD">
        <w:rPr>
          <w:rFonts w:ascii="Calibri" w:hAnsi="Calibri" w:cs="Calibri"/>
          <w:b/>
          <w:bCs/>
          <w:color w:val="000000"/>
          <w:sz w:val="22"/>
          <w:szCs w:val="22"/>
        </w:rPr>
        <w:t>EIN# 20-1804547</w:t>
      </w:r>
    </w:p>
    <w:tbl>
      <w:tblPr>
        <w:tblStyle w:val="TableGrid"/>
        <w:tblpPr w:leftFromText="180" w:rightFromText="180" w:vertAnchor="page" w:horzAnchor="margin" w:tblpY="6115"/>
        <w:tblW w:w="512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3328"/>
        <w:gridCol w:w="1387"/>
        <w:gridCol w:w="3782"/>
      </w:tblGrid>
      <w:tr w:rsidR="00B47F4E" w:rsidRPr="00637200" w14:paraId="674F5677" w14:textId="77777777" w:rsidTr="00193CE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27AB079A" w14:textId="77777777" w:rsidR="00B47F4E" w:rsidRPr="00637200" w:rsidRDefault="00B47F4E" w:rsidP="00193CE4">
            <w:pPr>
              <w:pStyle w:val="Heading1"/>
              <w:outlineLvl w:val="0"/>
            </w:pPr>
            <w:r>
              <w:t>Member Info: (Warrior Family or Corporate)</w:t>
            </w:r>
          </w:p>
        </w:tc>
      </w:tr>
      <w:tr w:rsidR="00B47F4E" w:rsidRPr="00846B76" w14:paraId="043B22AA" w14:textId="77777777" w:rsidTr="00193CE4">
        <w:trPr>
          <w:trHeight w:val="576"/>
        </w:trPr>
        <w:tc>
          <w:tcPr>
            <w:tcW w:w="1313" w:type="pct"/>
            <w:vAlign w:val="center"/>
          </w:tcPr>
          <w:p w14:paraId="69B503EC" w14:textId="77777777" w:rsidR="00B47F4E" w:rsidRPr="00B47F4E" w:rsidRDefault="00B47F4E" w:rsidP="00193CE4">
            <w:pPr>
              <w:pStyle w:val="NormalIndent"/>
              <w:ind w:hanging="645"/>
              <w:jc w:val="center"/>
              <w:rPr>
                <w:b/>
                <w:bCs/>
              </w:rPr>
            </w:pPr>
            <w:r w:rsidRPr="00B47F4E">
              <w:rPr>
                <w:b/>
                <w:bCs/>
              </w:rPr>
              <w:t xml:space="preserve">Company                       </w:t>
            </w:r>
          </w:p>
        </w:tc>
        <w:sdt>
          <w:sdtPr>
            <w:id w:val="-1171562317"/>
            <w:placeholder>
              <w:docPart w:val="9B3DF413A95E494F97DA3615912EDC1A"/>
            </w:placeholder>
            <w:showingPlcHdr/>
            <w:text/>
          </w:sdtPr>
          <w:sdtContent>
            <w:tc>
              <w:tcPr>
                <w:tcW w:w="3687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606455C4" w14:textId="3FAE12C7" w:rsidR="00B47F4E" w:rsidRPr="00846B76" w:rsidRDefault="00AC5992" w:rsidP="00193CE4">
                <w:pPr>
                  <w:jc w:val="center"/>
                </w:pPr>
                <w:r w:rsidRPr="00AC5992">
                  <w:rPr>
                    <w:rStyle w:val="PlaceholderText"/>
                  </w:rPr>
                  <w:t>Click or tap here to enter Company name if applicable.</w:t>
                </w:r>
              </w:p>
            </w:tc>
          </w:sdtContent>
        </w:sdt>
      </w:tr>
      <w:tr w:rsidR="00B47F4E" w:rsidRPr="00846B76" w14:paraId="0E065D23" w14:textId="77777777" w:rsidTr="00193CE4">
        <w:trPr>
          <w:trHeight w:val="576"/>
        </w:trPr>
        <w:tc>
          <w:tcPr>
            <w:tcW w:w="1313" w:type="pct"/>
            <w:vAlign w:val="center"/>
          </w:tcPr>
          <w:p w14:paraId="6BAD7ACB" w14:textId="77777777" w:rsidR="00B47F4E" w:rsidRPr="00B47F4E" w:rsidRDefault="00B47F4E" w:rsidP="00193CE4">
            <w:pPr>
              <w:pStyle w:val="NormalIndent"/>
              <w:ind w:hanging="645"/>
              <w:jc w:val="center"/>
              <w:rPr>
                <w:b/>
                <w:bCs/>
              </w:rPr>
            </w:pPr>
            <w:r w:rsidRPr="00B47F4E">
              <w:rPr>
                <w:b/>
                <w:bCs/>
              </w:rPr>
              <w:t>Full Name:</w:t>
            </w:r>
          </w:p>
        </w:tc>
        <w:sdt>
          <w:sdtPr>
            <w:id w:val="-99415035"/>
            <w:placeholder>
              <w:docPart w:val="5720365C74F44EEBB39491729A0861BE"/>
            </w:placeholder>
            <w:showingPlcHdr/>
            <w:text/>
          </w:sdtPr>
          <w:sdtContent>
            <w:tc>
              <w:tcPr>
                <w:tcW w:w="3687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794CAFEF" w14:textId="460BBFB6" w:rsidR="00B47F4E" w:rsidRPr="00846B76" w:rsidRDefault="00AC5992" w:rsidP="00193CE4">
                <w:pPr>
                  <w:jc w:val="center"/>
                </w:pPr>
                <w:r w:rsidRPr="00AC5992">
                  <w:rPr>
                    <w:rStyle w:val="PlaceholderText"/>
                  </w:rPr>
                  <w:t>Click or tap here to enter Full Name.</w:t>
                </w:r>
              </w:p>
            </w:tc>
          </w:sdtContent>
        </w:sdt>
      </w:tr>
      <w:tr w:rsidR="00B47F4E" w:rsidRPr="00846B76" w14:paraId="1F113EFA" w14:textId="77777777" w:rsidTr="00193CE4">
        <w:trPr>
          <w:trHeight w:val="576"/>
        </w:trPr>
        <w:tc>
          <w:tcPr>
            <w:tcW w:w="1313" w:type="pct"/>
            <w:vAlign w:val="center"/>
          </w:tcPr>
          <w:p w14:paraId="252FBE31" w14:textId="77777777" w:rsidR="00B47F4E" w:rsidRPr="00B47F4E" w:rsidRDefault="00B47F4E" w:rsidP="00193CE4">
            <w:pPr>
              <w:pStyle w:val="NormalIndent"/>
              <w:ind w:hanging="645"/>
              <w:jc w:val="center"/>
              <w:rPr>
                <w:b/>
                <w:bCs/>
              </w:rPr>
            </w:pPr>
            <w:r w:rsidRPr="00B47F4E">
              <w:rPr>
                <w:b/>
                <w:bCs/>
              </w:rPr>
              <w:t>Address:</w:t>
            </w:r>
          </w:p>
        </w:tc>
        <w:sdt>
          <w:sdtPr>
            <w:id w:val="1822223640"/>
            <w:placeholder>
              <w:docPart w:val="9F3C62B66157457695032BB5D131D395"/>
            </w:placeholder>
            <w:showingPlcHdr/>
            <w:text/>
          </w:sdtPr>
          <w:sdtContent>
            <w:tc>
              <w:tcPr>
                <w:tcW w:w="3687" w:type="pct"/>
                <w:gridSpan w:val="3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3A0134D" w14:textId="688F8F9F" w:rsidR="00B47F4E" w:rsidRPr="00846B76" w:rsidRDefault="00AC5992" w:rsidP="00193CE4">
                <w:pPr>
                  <w:jc w:val="center"/>
                </w:pPr>
                <w:r w:rsidRPr="00AC5992">
                  <w:rPr>
                    <w:rStyle w:val="PlaceholderText"/>
                  </w:rPr>
                  <w:t>Click or tap here to enter Address.</w:t>
                </w:r>
              </w:p>
            </w:tc>
          </w:sdtContent>
        </w:sdt>
      </w:tr>
      <w:tr w:rsidR="00B47F4E" w:rsidRPr="00846B76" w14:paraId="3BD8163E" w14:textId="77777777" w:rsidTr="00193CE4">
        <w:trPr>
          <w:trHeight w:val="576"/>
        </w:trPr>
        <w:tc>
          <w:tcPr>
            <w:tcW w:w="1313" w:type="pct"/>
            <w:vAlign w:val="center"/>
          </w:tcPr>
          <w:p w14:paraId="73A9B3AA" w14:textId="31756734" w:rsidR="00B47F4E" w:rsidRPr="00193CE4" w:rsidRDefault="00193CE4" w:rsidP="00193CE4">
            <w:pPr>
              <w:pStyle w:val="NormalIndent"/>
              <w:ind w:hanging="645"/>
              <w:jc w:val="center"/>
              <w:rPr>
                <w:b/>
                <w:bCs/>
              </w:rPr>
            </w:pPr>
            <w:r w:rsidRPr="00193CE4">
              <w:rPr>
                <w:b/>
                <w:bCs/>
              </w:rPr>
              <w:t>Cell Phone:</w:t>
            </w:r>
          </w:p>
        </w:tc>
        <w:sdt>
          <w:sdtPr>
            <w:id w:val="-207114511"/>
            <w:placeholder>
              <w:docPart w:val="F3BB5A7573654ECA81372FACDC478148"/>
            </w:placeholder>
            <w:showingPlcHdr/>
            <w:text/>
          </w:sdtPr>
          <w:sdtContent>
            <w:tc>
              <w:tcPr>
                <w:tcW w:w="1444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05E7F76" w14:textId="251AAEF0" w:rsidR="00B47F4E" w:rsidRPr="00846B76" w:rsidRDefault="00AC5992" w:rsidP="00193CE4">
                <w:pPr>
                  <w:jc w:val="center"/>
                </w:pPr>
                <w:r w:rsidRPr="00AC5992">
                  <w:rPr>
                    <w:rStyle w:val="PlaceholderText"/>
                  </w:rPr>
                  <w:t>Enter Phone #</w:t>
                </w:r>
              </w:p>
            </w:tc>
          </w:sdtContent>
        </w:sdt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544CB1B3" w14:textId="77777777" w:rsidR="00B47F4E" w:rsidRPr="00B47F4E" w:rsidRDefault="00B47F4E" w:rsidP="00193CE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Sport</w:t>
            </w:r>
          </w:p>
        </w:tc>
        <w:sdt>
          <w:sdtPr>
            <w:id w:val="1032618312"/>
            <w:placeholder>
              <w:docPart w:val="2ED6F43E6478423EBA2751DA57875829"/>
            </w:placeholder>
            <w:showingPlcHdr/>
            <w:text/>
          </w:sdtPr>
          <w:sdtContent>
            <w:tc>
              <w:tcPr>
                <w:tcW w:w="1641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D4A0615" w14:textId="2DEB30CB" w:rsidR="00B47F4E" w:rsidRPr="00846B76" w:rsidRDefault="00AC5992" w:rsidP="00193CE4">
                <w:pPr>
                  <w:jc w:val="center"/>
                </w:pPr>
                <w:r w:rsidRPr="00AC5992">
                  <w:t>Enter Team Here</w:t>
                </w:r>
              </w:p>
            </w:tc>
          </w:sdtContent>
        </w:sdt>
      </w:tr>
      <w:tr w:rsidR="00B47F4E" w:rsidRPr="00846B76" w14:paraId="006AC02A" w14:textId="77777777" w:rsidTr="00193CE4">
        <w:trPr>
          <w:trHeight w:val="576"/>
        </w:trPr>
        <w:tc>
          <w:tcPr>
            <w:tcW w:w="1313" w:type="pct"/>
            <w:vAlign w:val="center"/>
          </w:tcPr>
          <w:p w14:paraId="59457820" w14:textId="77777777" w:rsidR="00193CE4" w:rsidRDefault="00B47F4E" w:rsidP="00193CE4">
            <w:pPr>
              <w:pStyle w:val="NormalIndent"/>
              <w:spacing w:before="0"/>
              <w:ind w:hanging="64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Student(s) </w:t>
            </w:r>
          </w:p>
          <w:p w14:paraId="6BDA0E5B" w14:textId="5B356623" w:rsidR="00B47F4E" w:rsidRPr="00B47F4E" w:rsidRDefault="00B47F4E" w:rsidP="00193CE4">
            <w:pPr>
              <w:pStyle w:val="NormalIndent"/>
              <w:spacing w:before="0"/>
              <w:ind w:hanging="64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  <w:r w:rsidR="00193CE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&amp; Grade</w:t>
            </w:r>
          </w:p>
        </w:tc>
        <w:sdt>
          <w:sdtPr>
            <w:id w:val="-2080663723"/>
            <w:placeholder>
              <w:docPart w:val="7C44475F52AE4C6D95DD445619F58718"/>
            </w:placeholder>
            <w:showingPlcHdr/>
            <w:text/>
          </w:sdtPr>
          <w:sdtContent>
            <w:tc>
              <w:tcPr>
                <w:tcW w:w="3687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27659DFD" w14:textId="641E4516" w:rsidR="00B47F4E" w:rsidRPr="00846B76" w:rsidRDefault="00AC5992" w:rsidP="00193CE4">
                <w:r w:rsidRPr="00AC599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47F4E" w:rsidRPr="00846B76" w14:paraId="27E391FF" w14:textId="77777777" w:rsidTr="00193CE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A5AC927" w14:textId="77777777" w:rsidR="00B47F4E" w:rsidRPr="00846B76" w:rsidRDefault="00B47F4E" w:rsidP="00193CE4">
            <w:pPr>
              <w:ind w:left="720" w:hanging="645"/>
              <w:rPr>
                <w:rFonts w:asciiTheme="majorHAnsi" w:hAnsiTheme="majorHAnsi"/>
                <w:b/>
                <w:sz w:val="8"/>
              </w:rPr>
            </w:pPr>
          </w:p>
        </w:tc>
      </w:tr>
      <w:tr w:rsidR="00B47F4E" w:rsidRPr="00846B76" w14:paraId="10129D9C" w14:textId="77777777" w:rsidTr="00193CE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6064A4C9" w14:textId="77777777" w:rsidR="00B47F4E" w:rsidRPr="00846B76" w:rsidRDefault="00B47F4E" w:rsidP="00193CE4">
            <w:pPr>
              <w:pStyle w:val="Heading1"/>
              <w:ind w:left="720" w:hanging="645"/>
              <w:outlineLvl w:val="0"/>
            </w:pPr>
            <w:r>
              <w:t>Involvement Opportunity</w:t>
            </w:r>
          </w:p>
        </w:tc>
      </w:tr>
      <w:tr w:rsidR="00B47F4E" w:rsidRPr="00846B76" w14:paraId="3019C1F4" w14:textId="77777777" w:rsidTr="00193CE4">
        <w:tc>
          <w:tcPr>
            <w:tcW w:w="1313" w:type="pct"/>
            <w:vAlign w:val="center"/>
          </w:tcPr>
          <w:p w14:paraId="353518BA" w14:textId="77777777" w:rsidR="00B47F4E" w:rsidRPr="00B47F4E" w:rsidRDefault="00B47F4E" w:rsidP="00193CE4">
            <w:pPr>
              <w:pStyle w:val="NormalIndent"/>
              <w:ind w:hanging="645"/>
              <w:jc w:val="center"/>
              <w:rPr>
                <w:b/>
                <w:bCs/>
              </w:rPr>
            </w:pPr>
            <w:r w:rsidRPr="00B47F4E">
              <w:rPr>
                <w:b/>
                <w:bCs/>
              </w:rPr>
              <w:t>Booster Committees</w:t>
            </w:r>
          </w:p>
        </w:tc>
        <w:sdt>
          <w:sdtPr>
            <w:rPr>
              <w:color w:val="A6A6A6" w:themeColor="background1" w:themeShade="A6"/>
            </w:rPr>
            <w:id w:val="201607822"/>
            <w:placeholder>
              <w:docPart w:val="822ECCA9AA4844D19EBC3E2DA96E009A"/>
            </w:placeholder>
            <w:showingPlcHdr/>
            <w15:color w:val="000000"/>
            <w:comboBox>
              <w:listItem w:value="Choose an item."/>
              <w:listItem w:displayText="Membership" w:value="Membership"/>
              <w:listItem w:displayText="Concessions" w:value="Concessions"/>
              <w:listItem w:displayText="Warrior Wear" w:value="Warrior Wear"/>
              <w:listItem w:displayText="Marketing" w:value="Marketing"/>
              <w:listItem w:displayText="Fundraising" w:value="Fundraising"/>
              <w:listItem w:displayText="Scholarship" w:value="Scholarship"/>
            </w:comboBox>
          </w:sdtPr>
          <w:sdtContent>
            <w:tc>
              <w:tcPr>
                <w:tcW w:w="1444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5102741B" w14:textId="0825D555" w:rsidR="00B47F4E" w:rsidRPr="00846B76" w:rsidRDefault="00DB7B31" w:rsidP="00193CE4">
                <w:pPr>
                  <w:jc w:val="center"/>
                </w:pPr>
                <w:r w:rsidRPr="00DB7B31">
                  <w:t>Select Committee</w:t>
                </w:r>
              </w:p>
            </w:tc>
          </w:sdtContent>
        </w:sdt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662D1629" w14:textId="77777777" w:rsidR="00B47F4E" w:rsidRPr="00B47F4E" w:rsidRDefault="00B47F4E" w:rsidP="00193CE4">
            <w:pPr>
              <w:jc w:val="center"/>
              <w:rPr>
                <w:b/>
                <w:bCs/>
              </w:rPr>
            </w:pPr>
            <w:r w:rsidRPr="00B47F4E">
              <w:rPr>
                <w:b/>
                <w:bCs/>
              </w:rPr>
              <w:t>Team Support:</w:t>
            </w:r>
          </w:p>
        </w:tc>
        <w:sdt>
          <w:sdtPr>
            <w:id w:val="-893354422"/>
            <w:placeholder>
              <w:docPart w:val="A707ED3D142042EDA02619A6EFC361D3"/>
            </w:placeholder>
            <w:showingPlcHdr/>
            <w:dropDownList>
              <w:listItem w:value="Choose an item."/>
              <w:listItem w:displayText="Team Parent" w:value="Team Parent"/>
              <w:listItem w:displayText="Photographer" w:value="Photographer"/>
              <w:listItem w:displayText="Fundraising Leader" w:value="Fundraising Leader"/>
            </w:dropDownList>
          </w:sdtPr>
          <w:sdtContent>
            <w:tc>
              <w:tcPr>
                <w:tcW w:w="1641" w:type="pct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AB80160" w14:textId="6C8600EE" w:rsidR="00B47F4E" w:rsidRPr="00846B76" w:rsidRDefault="00AC5992" w:rsidP="00193CE4">
                <w:pPr>
                  <w:jc w:val="center"/>
                </w:pPr>
                <w:r w:rsidRPr="00AC5992">
                  <w:t>Click for Dropdown</w:t>
                </w:r>
              </w:p>
            </w:tc>
          </w:sdtContent>
        </w:sdt>
      </w:tr>
      <w:tr w:rsidR="00B47F4E" w:rsidRPr="00637200" w14:paraId="14A777D9" w14:textId="77777777" w:rsidTr="00193CE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67326DB4" w14:textId="77777777" w:rsidR="00B47F4E" w:rsidRPr="00637200" w:rsidRDefault="00B47F4E" w:rsidP="00193CE4">
            <w:pPr>
              <w:pStyle w:val="Heading1"/>
              <w:ind w:left="720" w:hanging="645"/>
              <w:outlineLvl w:val="0"/>
            </w:pPr>
            <w:r>
              <w:t>Membership Level</w:t>
            </w:r>
          </w:p>
        </w:tc>
      </w:tr>
      <w:tr w:rsidR="00B47F4E" w:rsidRPr="00846B76" w14:paraId="01D6002F" w14:textId="77777777" w:rsidTr="00193CE4">
        <w:tc>
          <w:tcPr>
            <w:tcW w:w="1313" w:type="pct"/>
            <w:vAlign w:val="bottom"/>
          </w:tcPr>
          <w:p w14:paraId="77AD710F" w14:textId="77777777" w:rsidR="00B47F4E" w:rsidRPr="00B47F4E" w:rsidRDefault="00B47F4E" w:rsidP="00193CE4">
            <w:pPr>
              <w:pStyle w:val="NormalIndent"/>
              <w:ind w:hanging="645"/>
              <w:jc w:val="center"/>
              <w:rPr>
                <w:b/>
                <w:bCs/>
              </w:rPr>
            </w:pPr>
            <w:r w:rsidRPr="00B47F4E">
              <w:rPr>
                <w:b/>
                <w:bCs/>
              </w:rPr>
              <w:t>Choose Level</w:t>
            </w:r>
          </w:p>
        </w:tc>
        <w:sdt>
          <w:sdtPr>
            <w:id w:val="-947310547"/>
            <w:placeholder>
              <w:docPart w:val="FE9F011CB1684A9EAAB3386180203889"/>
            </w:placeholder>
            <w:showingPlcHdr/>
            <w:comboBox>
              <w:listItem w:value="Choose an item."/>
              <w:listItem w:displayText="WARRIOR BOOSTER $50" w:value="LHS &amp; LJHS FAMILIES"/>
              <w:listItem w:displayText="JR. WARRIOR BOOSTER $20" w:value="Elementary Families K-6th"/>
              <w:listItem w:displayText="WARRIOR BACKER $250" w:value="CORPORATE MEMBERSHIP"/>
            </w:comboBox>
          </w:sdtPr>
          <w:sdtContent>
            <w:tc>
              <w:tcPr>
                <w:tcW w:w="3687" w:type="pct"/>
                <w:gridSpan w:val="3"/>
                <w:tcBorders>
                  <w:bottom w:val="single" w:sz="4" w:space="0" w:color="auto"/>
                </w:tcBorders>
                <w:vAlign w:val="center"/>
              </w:tcPr>
              <w:p w14:paraId="53D73340" w14:textId="561E2656" w:rsidR="00B47F4E" w:rsidRPr="00846B76" w:rsidRDefault="00AC5992" w:rsidP="00193CE4">
                <w:pPr>
                  <w:jc w:val="center"/>
                </w:pPr>
                <w:r w:rsidRPr="00AC5992">
                  <w:t>Click for Membership Level</w:t>
                </w:r>
              </w:p>
            </w:tc>
          </w:sdtContent>
        </w:sdt>
      </w:tr>
      <w:tr w:rsidR="00B47F4E" w:rsidRPr="00846B76" w14:paraId="50DAFE20" w14:textId="77777777" w:rsidTr="00193CE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9D1CE10" w14:textId="77777777" w:rsidR="00B47F4E" w:rsidRPr="00846B76" w:rsidRDefault="00B47F4E" w:rsidP="00193CE4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2ABB74DC" w14:textId="67F9CC82" w:rsidR="00E743D9" w:rsidRPr="00E743D9" w:rsidRDefault="00E743D9" w:rsidP="00E743D9">
      <w:pPr>
        <w:pStyle w:val="NormalWeb"/>
        <w:spacing w:before="0" w:beforeAutospacing="0" w:after="160" w:afterAutospacing="0"/>
        <w:jc w:val="center"/>
        <w:rPr>
          <w:rFonts w:ascii="Calibri" w:hAnsi="Calibri" w:cs="Calibri"/>
          <w:b/>
          <w:bCs/>
          <w:color w:val="000000"/>
          <w:sz w:val="19"/>
          <w:szCs w:val="19"/>
        </w:rPr>
      </w:pPr>
      <w:r>
        <w:rPr>
          <w:rFonts w:ascii="Calibri" w:hAnsi="Calibri" w:cs="Calibri"/>
          <w:b/>
          <w:bCs/>
          <w:color w:val="000000"/>
          <w:sz w:val="19"/>
          <w:szCs w:val="19"/>
        </w:rPr>
        <w:t>*Business sponsors will have a 2’x4’ Banner placed around the football stadium fence and placed in the LHS gym                                                      and business name/logo advertised on TV concessions.</w:t>
      </w:r>
    </w:p>
    <w:p w14:paraId="747EDD7B" w14:textId="5238B76D" w:rsidR="00E743D9" w:rsidRDefault="00917D23" w:rsidP="00E743D9">
      <w:pPr>
        <w:pStyle w:val="NormalWeb"/>
        <w:spacing w:before="0" w:beforeAutospacing="0" w:after="160" w:afterAutospacing="0"/>
        <w:jc w:val="center"/>
      </w:pPr>
      <w:sdt>
        <w:sdtPr>
          <w:rPr>
            <w:rFonts w:ascii="Calibri" w:hAnsi="Calibri" w:cs="Calibri"/>
            <w:b/>
            <w:bCs/>
            <w:color w:val="000000"/>
            <w:sz w:val="19"/>
            <w:szCs w:val="19"/>
          </w:rPr>
          <w:id w:val="1659876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43D9">
            <w:rPr>
              <w:rFonts w:ascii="MS Gothic" w:eastAsia="MS Gothic" w:hAnsi="MS Gothic" w:cs="Calibri" w:hint="eastAsia"/>
              <w:b/>
              <w:bCs/>
              <w:color w:val="000000"/>
              <w:sz w:val="19"/>
              <w:szCs w:val="19"/>
            </w:rPr>
            <w:t>☐</w:t>
          </w:r>
        </w:sdtContent>
      </w:sdt>
      <w:r w:rsidR="00E743D9">
        <w:rPr>
          <w:rFonts w:ascii="Calibri" w:hAnsi="Calibri" w:cs="Calibri"/>
          <w:b/>
          <w:bCs/>
          <w:color w:val="000000"/>
          <w:sz w:val="19"/>
          <w:szCs w:val="19"/>
        </w:rPr>
        <w:t xml:space="preserve">   Check Box if: I WORK FOR A COMPANY THAT HAS A CHARITABLE FUNDS MATCHING PROGRAM (i.e. MERCK, GE, P&amp;G, US BANK)</w:t>
      </w:r>
    </w:p>
    <w:p w14:paraId="2D753E87" w14:textId="77777777" w:rsidR="00193CE4" w:rsidRDefault="00193CE4" w:rsidP="00E743D9">
      <w:pPr>
        <w:pStyle w:val="NormalWeb"/>
        <w:spacing w:before="0" w:beforeAutospacing="0" w:after="160" w:afterAutospacing="0"/>
        <w:jc w:val="center"/>
        <w:rPr>
          <w:rFonts w:ascii="Calibri" w:hAnsi="Calibri" w:cs="Calibri"/>
          <w:b/>
          <w:bCs/>
          <w:color w:val="85200C"/>
          <w:sz w:val="24"/>
          <w:szCs w:val="22"/>
        </w:rPr>
      </w:pPr>
    </w:p>
    <w:p w14:paraId="53D19E74" w14:textId="77450246" w:rsidR="00E743D9" w:rsidRPr="00E743D9" w:rsidRDefault="00E743D9" w:rsidP="00E743D9">
      <w:pPr>
        <w:pStyle w:val="NormalWeb"/>
        <w:spacing w:before="0" w:beforeAutospacing="0" w:after="160" w:afterAutospacing="0"/>
        <w:jc w:val="center"/>
        <w:rPr>
          <w:sz w:val="24"/>
          <w:szCs w:val="22"/>
        </w:rPr>
      </w:pPr>
      <w:r w:rsidRPr="00E743D9">
        <w:rPr>
          <w:rFonts w:ascii="Calibri" w:hAnsi="Calibri" w:cs="Calibri"/>
          <w:b/>
          <w:bCs/>
          <w:color w:val="85200C"/>
          <w:sz w:val="24"/>
          <w:szCs w:val="22"/>
        </w:rPr>
        <w:t>THANK YOU VERY MUCH FOR YOUR CONTINUED SUPPORT OF LEBANON ATHLETICS! GO WARRIORS!</w:t>
      </w:r>
    </w:p>
    <w:p w14:paraId="2BB8A820" w14:textId="77777777" w:rsidR="00E743D9" w:rsidRDefault="00E743D9" w:rsidP="00E743D9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  <w:sz w:val="19"/>
          <w:szCs w:val="19"/>
        </w:rPr>
        <w:t>Amy Lane</w:t>
      </w:r>
    </w:p>
    <w:p w14:paraId="6E220320" w14:textId="77777777" w:rsidR="00B47F4E" w:rsidRDefault="00E743D9" w:rsidP="00B47F4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19"/>
          <w:szCs w:val="19"/>
        </w:rPr>
      </w:pPr>
      <w:r>
        <w:rPr>
          <w:rFonts w:ascii="Calibri" w:hAnsi="Calibri" w:cs="Calibri"/>
          <w:b/>
          <w:bCs/>
          <w:color w:val="000000"/>
          <w:sz w:val="19"/>
          <w:szCs w:val="19"/>
        </w:rPr>
        <w:t>Membership Director</w:t>
      </w:r>
    </w:p>
    <w:p w14:paraId="2F477131" w14:textId="26B7A42C" w:rsidR="007D723A" w:rsidRPr="00B47F4E" w:rsidRDefault="00E743D9" w:rsidP="00B47F4E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  <w:sz w:val="19"/>
          <w:szCs w:val="19"/>
        </w:rPr>
        <w:t xml:space="preserve">Questions, call 513-926-7303 (cell) or email </w:t>
      </w:r>
      <w:hyperlink r:id="rId12" w:history="1">
        <w:r w:rsidRPr="00E743D9">
          <w:rPr>
            <w:rStyle w:val="Hyperlink"/>
            <w:sz w:val="19"/>
            <w:szCs w:val="19"/>
          </w:rPr>
          <w:t>Boostersmembership2020@gmail.com</w:t>
        </w:r>
      </w:hyperlink>
    </w:p>
    <w:sectPr w:rsidR="007D723A" w:rsidRPr="00B47F4E" w:rsidSect="00B47F4E">
      <w:headerReference w:type="default" r:id="rId13"/>
      <w:footerReference w:type="default" r:id="rId14"/>
      <w:pgSz w:w="12240" w:h="15840"/>
      <w:pgMar w:top="1440" w:right="540" w:bottom="540" w:left="45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EF0A2" w14:textId="77777777" w:rsidR="00917D23" w:rsidRDefault="00917D23" w:rsidP="000172E5">
      <w:pPr>
        <w:spacing w:after="0" w:line="240" w:lineRule="auto"/>
      </w:pPr>
      <w:r>
        <w:separator/>
      </w:r>
    </w:p>
  </w:endnote>
  <w:endnote w:type="continuationSeparator" w:id="0">
    <w:p w14:paraId="52DF776F" w14:textId="77777777" w:rsidR="00917D23" w:rsidRDefault="00917D2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7846EEA-C5E1-43A9-B653-0EC4E27468DB}"/>
    <w:embedBold r:id="rId2" w:fontKey="{9272C958-F415-4A7F-9709-6DE590B3B9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793EE3B-0143-4A40-9C61-FA1F0CFF129E}"/>
    <w:embedBold r:id="rId4" w:fontKey="{8A1FCD4B-A2A6-44DC-8383-52C2FB8AE9BF}"/>
    <w:embedItalic r:id="rId5" w:fontKey="{2011585F-BA3F-4E0E-905B-88D26749B65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CD61C39-878A-4C6C-A2FE-2EE92CB964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AD4F1D6-81F6-4F82-921A-A8AD56FCF8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65DF00B8-BCB7-4679-8F94-8FEF8A2DCD2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95BD6285-CE57-4C70-AF56-DEBD85CE9269}"/>
    <w:embedBold r:id="rId10" w:fontKey="{8B9FD022-214A-4CC1-BB79-336071D464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BABF3" w14:textId="7EED9568" w:rsidR="003149C6" w:rsidRPr="003149C6" w:rsidRDefault="003149C6" w:rsidP="003149C6">
    <w:pPr>
      <w:pStyle w:val="Footer"/>
      <w:jc w:val="center"/>
      <w:rPr>
        <w:sz w:val="22"/>
        <w:szCs w:val="32"/>
      </w:rPr>
    </w:pPr>
    <w:r w:rsidRPr="003149C6">
      <w:rPr>
        <w:sz w:val="22"/>
        <w:szCs w:val="32"/>
      </w:rPr>
      <w:t>LSB-F-012 Rev-01 9/24/2020</w:t>
    </w:r>
  </w:p>
  <w:p w14:paraId="12F2FA72" w14:textId="77777777" w:rsidR="003149C6" w:rsidRDefault="003149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C7EF3" w14:textId="77777777" w:rsidR="00917D23" w:rsidRDefault="00917D23" w:rsidP="000172E5">
      <w:pPr>
        <w:spacing w:after="0" w:line="240" w:lineRule="auto"/>
      </w:pPr>
      <w:r>
        <w:separator/>
      </w:r>
    </w:p>
  </w:footnote>
  <w:footnote w:type="continuationSeparator" w:id="0">
    <w:p w14:paraId="4182D8C8" w14:textId="77777777" w:rsidR="00917D23" w:rsidRDefault="00917D2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430" w:type="dxa"/>
      <w:tblLook w:val="04A0" w:firstRow="1" w:lastRow="0" w:firstColumn="1" w:lastColumn="0" w:noHBand="0" w:noVBand="1"/>
    </w:tblPr>
    <w:tblGrid>
      <w:gridCol w:w="2016"/>
      <w:gridCol w:w="9414"/>
    </w:tblGrid>
    <w:tr w:rsidR="00B337A2" w:rsidRPr="00637200" w14:paraId="54878A00" w14:textId="77777777" w:rsidTr="002B3288">
      <w:trPr>
        <w:trHeight w:val="1980"/>
      </w:trPr>
      <w:tc>
        <w:tcPr>
          <w:tcW w:w="1350" w:type="dxa"/>
          <w:vAlign w:val="center"/>
        </w:tcPr>
        <w:p w14:paraId="05A4D2E8" w14:textId="2144AFC1" w:rsidR="00B337A2" w:rsidRPr="00637200" w:rsidRDefault="002B3288" w:rsidP="00637200">
          <w:pPr>
            <w:pStyle w:val="Header"/>
          </w:pPr>
          <w:r>
            <w:rPr>
              <w:rFonts w:ascii="Arial Black" w:hAnsi="Arial Black"/>
              <w:noProof/>
              <w:color w:val="990000"/>
              <w:sz w:val="21"/>
              <w:szCs w:val="21"/>
              <w:bdr w:val="none" w:sz="0" w:space="0" w:color="auto" w:frame="1"/>
              <w:vertAlign w:val="superscript"/>
            </w:rPr>
            <w:drawing>
              <wp:inline distT="0" distB="0" distL="0" distR="0" wp14:anchorId="631733F0" wp14:editId="0C305A34">
                <wp:extent cx="1137709" cy="1072342"/>
                <wp:effectExtent l="0" t="0" r="5715" b="0"/>
                <wp:docPr id="4" name="Picture 4" descr="C:\Users\alane02\AppData\Local\Microsoft\Windows\INetCache\Content.MSO\138B8D81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lane02\AppData\Local\Microsoft\Windows\INetCache\Content.MSO\138B8D81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1391" cy="1094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80" w:type="dxa"/>
          <w:vAlign w:val="center"/>
        </w:tcPr>
        <w:p w14:paraId="0F019057" w14:textId="7160EEB4" w:rsidR="002B3288" w:rsidRPr="002B3288" w:rsidRDefault="00E743D9" w:rsidP="00E743D9">
          <w:pPr>
            <w:pStyle w:val="NormalWeb"/>
            <w:spacing w:before="0" w:beforeAutospacing="0" w:after="160" w:afterAutospacing="0"/>
            <w:jc w:val="center"/>
            <w:rPr>
              <w:rFonts w:ascii="Calibri" w:hAnsi="Calibri" w:cs="Calibri"/>
              <w:b/>
              <w:bCs/>
              <w:color w:val="000000"/>
              <w:sz w:val="48"/>
              <w:szCs w:val="48"/>
            </w:rPr>
          </w:pPr>
          <w:r w:rsidRPr="00D66AFD">
            <w:rPr>
              <w:noProof/>
              <w:sz w:val="32"/>
              <w:szCs w:val="32"/>
              <w:bdr w:val="none" w:sz="0" w:space="0" w:color="auto" w:frame="1"/>
            </w:rPr>
            <w:drawing>
              <wp:anchor distT="0" distB="0" distL="114300" distR="114300" simplePos="0" relativeHeight="251659264" behindDoc="1" locked="0" layoutInCell="1" allowOverlap="1" wp14:anchorId="10665620" wp14:editId="0C3F3D63">
                <wp:simplePos x="0" y="0"/>
                <wp:positionH relativeFrom="column">
                  <wp:posOffset>4574540</wp:posOffset>
                </wp:positionH>
                <wp:positionV relativeFrom="paragraph">
                  <wp:posOffset>10160</wp:posOffset>
                </wp:positionV>
                <wp:extent cx="1170940" cy="1229360"/>
                <wp:effectExtent l="0" t="0" r="0" b="0"/>
                <wp:wrapTight wrapText="bothSides">
                  <wp:wrapPolygon edited="0">
                    <wp:start x="3163" y="0"/>
                    <wp:lineTo x="2811" y="5355"/>
                    <wp:lineTo x="0" y="7364"/>
                    <wp:lineTo x="0" y="17405"/>
                    <wp:lineTo x="3163" y="19748"/>
                    <wp:lineTo x="5271" y="20417"/>
                    <wp:lineTo x="7028" y="20417"/>
                    <wp:lineTo x="19679" y="19748"/>
                    <wp:lineTo x="20733" y="17405"/>
                    <wp:lineTo x="18273" y="16066"/>
                    <wp:lineTo x="21085" y="15731"/>
                    <wp:lineTo x="21085" y="0"/>
                    <wp:lineTo x="3163" y="0"/>
                  </wp:wrapPolygon>
                </wp:wrapTight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094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Black" w:hAnsi="Arial Black"/>
              <w:noProof/>
              <w:color w:val="990000"/>
              <w:sz w:val="21"/>
              <w:szCs w:val="21"/>
              <w:bdr w:val="none" w:sz="0" w:space="0" w:color="auto" w:frame="1"/>
              <w:vertAlign w:val="superscript"/>
            </w:rPr>
            <w:drawing>
              <wp:anchor distT="0" distB="0" distL="114300" distR="114300" simplePos="0" relativeHeight="251660288" behindDoc="1" locked="0" layoutInCell="1" allowOverlap="1" wp14:anchorId="686964B9" wp14:editId="288D5DE3">
                <wp:simplePos x="0" y="0"/>
                <wp:positionH relativeFrom="column">
                  <wp:posOffset>716915</wp:posOffset>
                </wp:positionH>
                <wp:positionV relativeFrom="paragraph">
                  <wp:posOffset>419735</wp:posOffset>
                </wp:positionV>
                <wp:extent cx="3444875" cy="822325"/>
                <wp:effectExtent l="0" t="0" r="3175" b="0"/>
                <wp:wrapTight wrapText="bothSides">
                  <wp:wrapPolygon edited="0">
                    <wp:start x="14095" y="0"/>
                    <wp:lineTo x="0" y="3503"/>
                    <wp:lineTo x="0" y="13010"/>
                    <wp:lineTo x="6570" y="16012"/>
                    <wp:lineTo x="4658" y="17514"/>
                    <wp:lineTo x="4420" y="20015"/>
                    <wp:lineTo x="5375" y="21016"/>
                    <wp:lineTo x="8839" y="21016"/>
                    <wp:lineTo x="10989" y="21016"/>
                    <wp:lineTo x="17439" y="17013"/>
                    <wp:lineTo x="17439" y="16012"/>
                    <wp:lineTo x="21500" y="11509"/>
                    <wp:lineTo x="21500" y="8507"/>
                    <wp:lineTo x="21023" y="7005"/>
                    <wp:lineTo x="18514" y="3503"/>
                    <wp:lineTo x="14931" y="0"/>
                    <wp:lineTo x="14095" y="0"/>
                  </wp:wrapPolygon>
                </wp:wrapTight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4875" cy="82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alibri" w:hAnsi="Calibri" w:cs="Calibri"/>
              <w:b/>
              <w:bCs/>
              <w:color w:val="000000"/>
              <w:sz w:val="48"/>
              <w:szCs w:val="48"/>
            </w:rPr>
            <w:t xml:space="preserve">       </w:t>
          </w:r>
          <w:r w:rsidR="002B3288" w:rsidRPr="002B3288">
            <w:rPr>
              <w:rFonts w:ascii="Calibri" w:hAnsi="Calibri" w:cs="Calibri"/>
              <w:b/>
              <w:bCs/>
              <w:color w:val="000000"/>
              <w:sz w:val="48"/>
              <w:szCs w:val="48"/>
            </w:rPr>
            <w:t>2020-2021 MEMBERSHIP FORM</w:t>
          </w:r>
        </w:p>
        <w:p w14:paraId="1F3BCF2C" w14:textId="69FCBDCB" w:rsidR="00B337A2" w:rsidRPr="00637200" w:rsidRDefault="00E743D9" w:rsidP="00E743D9">
          <w:pPr>
            <w:pStyle w:val="NormalWeb"/>
            <w:spacing w:before="0" w:beforeAutospacing="0" w:after="0" w:afterAutospacing="0"/>
          </w:pPr>
          <w:r>
            <w:t xml:space="preserve">                           </w:t>
          </w:r>
        </w:p>
      </w:tc>
    </w:tr>
  </w:tbl>
  <w:p w14:paraId="6EC5F29F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288"/>
    <w:rsid w:val="000172E5"/>
    <w:rsid w:val="00052382"/>
    <w:rsid w:val="0006568A"/>
    <w:rsid w:val="00076F0F"/>
    <w:rsid w:val="00084253"/>
    <w:rsid w:val="000D1F49"/>
    <w:rsid w:val="001727CA"/>
    <w:rsid w:val="001800AB"/>
    <w:rsid w:val="00193CE4"/>
    <w:rsid w:val="002B3288"/>
    <w:rsid w:val="002C56E6"/>
    <w:rsid w:val="00311D4F"/>
    <w:rsid w:val="003149C6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297A"/>
    <w:rsid w:val="00637200"/>
    <w:rsid w:val="0063739C"/>
    <w:rsid w:val="007147D7"/>
    <w:rsid w:val="00770F25"/>
    <w:rsid w:val="007A35A8"/>
    <w:rsid w:val="007B0A85"/>
    <w:rsid w:val="007C6A52"/>
    <w:rsid w:val="007D723A"/>
    <w:rsid w:val="007E3CA3"/>
    <w:rsid w:val="0082043E"/>
    <w:rsid w:val="00846B76"/>
    <w:rsid w:val="008E203A"/>
    <w:rsid w:val="0091229C"/>
    <w:rsid w:val="00917D23"/>
    <w:rsid w:val="00940E73"/>
    <w:rsid w:val="00951F44"/>
    <w:rsid w:val="0098597D"/>
    <w:rsid w:val="009F619A"/>
    <w:rsid w:val="009F6DDE"/>
    <w:rsid w:val="00A26634"/>
    <w:rsid w:val="00A370A8"/>
    <w:rsid w:val="00AC5992"/>
    <w:rsid w:val="00B337A2"/>
    <w:rsid w:val="00B47F4E"/>
    <w:rsid w:val="00BD4753"/>
    <w:rsid w:val="00BD5CB1"/>
    <w:rsid w:val="00BE62EE"/>
    <w:rsid w:val="00C003BA"/>
    <w:rsid w:val="00C23A42"/>
    <w:rsid w:val="00C4602F"/>
    <w:rsid w:val="00C46878"/>
    <w:rsid w:val="00C6231D"/>
    <w:rsid w:val="00CB4A51"/>
    <w:rsid w:val="00CC00B5"/>
    <w:rsid w:val="00CC1F44"/>
    <w:rsid w:val="00CD4532"/>
    <w:rsid w:val="00CD47B0"/>
    <w:rsid w:val="00CE6104"/>
    <w:rsid w:val="00CE7918"/>
    <w:rsid w:val="00D16163"/>
    <w:rsid w:val="00DB3FAD"/>
    <w:rsid w:val="00DB7B31"/>
    <w:rsid w:val="00DC71EC"/>
    <w:rsid w:val="00E61C09"/>
    <w:rsid w:val="00E743D9"/>
    <w:rsid w:val="00EB3B58"/>
    <w:rsid w:val="00EC7359"/>
    <w:rsid w:val="00EE3054"/>
    <w:rsid w:val="00F00606"/>
    <w:rsid w:val="00F01256"/>
    <w:rsid w:val="00F574EC"/>
    <w:rsid w:val="00FC7475"/>
    <w:rsid w:val="00FE6C3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60D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locked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2B32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5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oostersmembership2020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ebanonathleticboosters.com/membership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hn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3DF413A95E494F97DA3615912ED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16D35-363A-461E-A340-7C24DF342A00}"/>
      </w:docPartPr>
      <w:docPartBody>
        <w:p w:rsidR="00000000" w:rsidRDefault="000E50D7" w:rsidP="000E50D7">
          <w:pPr>
            <w:pStyle w:val="9B3DF413A95E494F97DA3615912EDC1A3"/>
          </w:pPr>
          <w:r w:rsidRPr="005E786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Company name if applicable</w:t>
          </w:r>
          <w:r w:rsidRPr="005E786F">
            <w:rPr>
              <w:rStyle w:val="PlaceholderText"/>
            </w:rPr>
            <w:t>.</w:t>
          </w:r>
        </w:p>
      </w:docPartBody>
    </w:docPart>
    <w:docPart>
      <w:docPartPr>
        <w:name w:val="5720365C74F44EEBB39491729A086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169B1-99E1-40B2-A3F5-22E5FD006442}"/>
      </w:docPartPr>
      <w:docPartBody>
        <w:p w:rsidR="00000000" w:rsidRDefault="000E50D7" w:rsidP="000E50D7">
          <w:pPr>
            <w:pStyle w:val="5720365C74F44EEBB39491729A0861BE3"/>
          </w:pPr>
          <w:r w:rsidRPr="005E786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Full Name</w:t>
          </w:r>
          <w:r w:rsidRPr="005E786F">
            <w:rPr>
              <w:rStyle w:val="PlaceholderText"/>
            </w:rPr>
            <w:t>.</w:t>
          </w:r>
        </w:p>
      </w:docPartBody>
    </w:docPart>
    <w:docPart>
      <w:docPartPr>
        <w:name w:val="9F3C62B66157457695032BB5D131D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D4F7A-AC88-44DA-99BB-76FB16E73C39}"/>
      </w:docPartPr>
      <w:docPartBody>
        <w:p w:rsidR="00000000" w:rsidRDefault="000E50D7" w:rsidP="000E50D7">
          <w:pPr>
            <w:pStyle w:val="9F3C62B66157457695032BB5D131D3953"/>
          </w:pPr>
          <w:r w:rsidRPr="005E786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Address</w:t>
          </w:r>
          <w:r w:rsidRPr="005E786F">
            <w:rPr>
              <w:rStyle w:val="PlaceholderText"/>
            </w:rPr>
            <w:t>.</w:t>
          </w:r>
        </w:p>
      </w:docPartBody>
    </w:docPart>
    <w:docPart>
      <w:docPartPr>
        <w:name w:val="F3BB5A7573654ECA81372FACDC478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972B8-6477-4257-B66D-8D67D109277F}"/>
      </w:docPartPr>
      <w:docPartBody>
        <w:p w:rsidR="00000000" w:rsidRDefault="000E50D7" w:rsidP="000E50D7">
          <w:pPr>
            <w:pStyle w:val="F3BB5A7573654ECA81372FACDC4781484"/>
          </w:pPr>
          <w:r>
            <w:rPr>
              <w:rStyle w:val="PlaceholderText"/>
            </w:rPr>
            <w:t>Enter Phone #</w:t>
          </w:r>
        </w:p>
      </w:docPartBody>
    </w:docPart>
    <w:docPart>
      <w:docPartPr>
        <w:name w:val="2ED6F43E6478423EBA2751DA57875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19535-D25E-4D60-A600-3B367A650CA5}"/>
      </w:docPartPr>
      <w:docPartBody>
        <w:p w:rsidR="00000000" w:rsidRDefault="000E50D7" w:rsidP="000E50D7">
          <w:pPr>
            <w:pStyle w:val="2ED6F43E6478423EBA2751DA578758294"/>
          </w:pPr>
          <w:r w:rsidRPr="00B47F4E">
            <w:rPr>
              <w:color w:val="A6A6A6" w:themeColor="background1" w:themeShade="A6"/>
            </w:rPr>
            <w:t>Enter Team Here</w:t>
          </w:r>
        </w:p>
      </w:docPartBody>
    </w:docPart>
    <w:docPart>
      <w:docPartPr>
        <w:name w:val="7C44475F52AE4C6D95DD445619F58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C0322-4F83-497C-8D2A-F2AA05767EB3}"/>
      </w:docPartPr>
      <w:docPartBody>
        <w:p w:rsidR="00000000" w:rsidRDefault="000E50D7" w:rsidP="000E50D7">
          <w:pPr>
            <w:pStyle w:val="7C44475F52AE4C6D95DD445619F587184"/>
          </w:pPr>
          <w:r w:rsidRPr="00193CE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2ECCA9AA4844D19EBC3E2DA96E0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E63EC-CEE4-4C3C-9E15-96F472CEDC15}"/>
      </w:docPartPr>
      <w:docPartBody>
        <w:p w:rsidR="00000000" w:rsidRDefault="000E50D7" w:rsidP="000E50D7">
          <w:pPr>
            <w:pStyle w:val="822ECCA9AA4844D19EBC3E2DA96E009A"/>
          </w:pPr>
          <w:r>
            <w:t>Select Committee</w:t>
          </w:r>
        </w:p>
      </w:docPartBody>
    </w:docPart>
    <w:docPart>
      <w:docPartPr>
        <w:name w:val="A707ED3D142042EDA02619A6EFC36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43FC9-2B91-4C7F-B1CF-929082056001}"/>
      </w:docPartPr>
      <w:docPartBody>
        <w:p w:rsidR="00000000" w:rsidRDefault="000E50D7" w:rsidP="000E50D7">
          <w:pPr>
            <w:pStyle w:val="A707ED3D142042EDA02619A6EFC361D34"/>
          </w:pPr>
          <w:r w:rsidRPr="00B47F4E">
            <w:rPr>
              <w:color w:val="A6A6A6" w:themeColor="background1" w:themeShade="A6"/>
            </w:rPr>
            <w:t>Click for Dropdown</w:t>
          </w:r>
        </w:p>
      </w:docPartBody>
    </w:docPart>
    <w:docPart>
      <w:docPartPr>
        <w:name w:val="FE9F011CB1684A9EAAB3386180203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8D0A8-23DF-47AE-ADF0-1E675DBB6FE6}"/>
      </w:docPartPr>
      <w:docPartBody>
        <w:p w:rsidR="00000000" w:rsidRDefault="000E50D7" w:rsidP="000E50D7">
          <w:pPr>
            <w:pStyle w:val="FE9F011CB1684A9EAAB33861802038894"/>
          </w:pPr>
          <w:r w:rsidRPr="00B47F4E">
            <w:rPr>
              <w:color w:val="A6A6A6" w:themeColor="background1" w:themeShade="A6"/>
            </w:rPr>
            <w:t>Click for Membership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7D1"/>
    <w:rsid w:val="000877D1"/>
    <w:rsid w:val="000E50D7"/>
    <w:rsid w:val="006B7545"/>
    <w:rsid w:val="00BE0FA2"/>
    <w:rsid w:val="00ED78D0"/>
    <w:rsid w:val="00F5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13D527B344324CDB944B87323C3C57A8">
    <w:name w:val="13D527B344324CDB944B87323C3C57A8"/>
  </w:style>
  <w:style w:type="paragraph" w:customStyle="1" w:styleId="44421C329A104D1788C7D05BF63AB097">
    <w:name w:val="44421C329A104D1788C7D05BF63AB097"/>
  </w:style>
  <w:style w:type="paragraph" w:customStyle="1" w:styleId="B4E9E9E9493143B1A2E764D7466CBD29">
    <w:name w:val="B4E9E9E9493143B1A2E764D7466CBD29"/>
  </w:style>
  <w:style w:type="paragraph" w:customStyle="1" w:styleId="C4478982DA84403FBFA1E30D9E1BA878">
    <w:name w:val="C4478982DA84403FBFA1E30D9E1BA878"/>
  </w:style>
  <w:style w:type="paragraph" w:customStyle="1" w:styleId="C9BF77563D2F477BAF17A140DE815D63">
    <w:name w:val="C9BF77563D2F477BAF17A140DE815D63"/>
  </w:style>
  <w:style w:type="paragraph" w:customStyle="1" w:styleId="CEBC97256E264B0BB2792A0010E79DE7">
    <w:name w:val="CEBC97256E264B0BB2792A0010E79DE7"/>
  </w:style>
  <w:style w:type="paragraph" w:customStyle="1" w:styleId="EF1AB4D4E0DF429A924AC214DDCEE2AC">
    <w:name w:val="EF1AB4D4E0DF429A924AC214DDCEE2AC"/>
  </w:style>
  <w:style w:type="paragraph" w:customStyle="1" w:styleId="B7DE3F4470104C8780301C6095E5126F">
    <w:name w:val="B7DE3F4470104C8780301C6095E5126F"/>
  </w:style>
  <w:style w:type="paragraph" w:customStyle="1" w:styleId="1F987B9B12DA41B783B1890DDC09BBD0">
    <w:name w:val="1F987B9B12DA41B783B1890DDC09BBD0"/>
  </w:style>
  <w:style w:type="paragraph" w:customStyle="1" w:styleId="CF86237A432C4A89AF69A77A9EE7D263">
    <w:name w:val="CF86237A432C4A89AF69A77A9EE7D263"/>
  </w:style>
  <w:style w:type="paragraph" w:customStyle="1" w:styleId="FBC6877EBCB242D58F2E84919CFB15C0">
    <w:name w:val="FBC6877EBCB242D58F2E84919CFB15C0"/>
  </w:style>
  <w:style w:type="paragraph" w:customStyle="1" w:styleId="15243AA8E2894D06BB4C9A74D98C3D3E">
    <w:name w:val="15243AA8E2894D06BB4C9A74D98C3D3E"/>
  </w:style>
  <w:style w:type="paragraph" w:customStyle="1" w:styleId="1728BC718FB34A84B53263AF90759891">
    <w:name w:val="1728BC718FB34A84B53263AF90759891"/>
  </w:style>
  <w:style w:type="paragraph" w:customStyle="1" w:styleId="971A87AA0E84422686E93BDD994627E8">
    <w:name w:val="971A87AA0E84422686E93BDD994627E8"/>
    <w:rsid w:val="000877D1"/>
  </w:style>
  <w:style w:type="paragraph" w:customStyle="1" w:styleId="5E29763A8BFA4BE3B5AD3A45EB19FF8D">
    <w:name w:val="5E29763A8BFA4BE3B5AD3A45EB19FF8D"/>
    <w:rsid w:val="000877D1"/>
  </w:style>
  <w:style w:type="paragraph" w:customStyle="1" w:styleId="39493A0F0F22436B80275724582468CE">
    <w:name w:val="39493A0F0F22436B80275724582468CE"/>
    <w:rsid w:val="000877D1"/>
  </w:style>
  <w:style w:type="paragraph" w:customStyle="1" w:styleId="6E663C72223A463D9EEADF81E3BB1AAE">
    <w:name w:val="6E663C72223A463D9EEADF81E3BB1AAE"/>
    <w:rsid w:val="000877D1"/>
  </w:style>
  <w:style w:type="paragraph" w:customStyle="1" w:styleId="A3BD80809CCA4B0C849E2B136EF1478A">
    <w:name w:val="A3BD80809CCA4B0C849E2B136EF1478A"/>
    <w:rsid w:val="000877D1"/>
  </w:style>
  <w:style w:type="paragraph" w:customStyle="1" w:styleId="DC67E9FD6996413AAC05CCAF5C1B5067">
    <w:name w:val="DC67E9FD6996413AAC05CCAF5C1B5067"/>
    <w:rsid w:val="000877D1"/>
  </w:style>
  <w:style w:type="paragraph" w:customStyle="1" w:styleId="A321963AACA84C8BABD5DD0A074F8813">
    <w:name w:val="A321963AACA84C8BABD5DD0A074F8813"/>
    <w:rsid w:val="000877D1"/>
  </w:style>
  <w:style w:type="paragraph" w:customStyle="1" w:styleId="5F838559AD67439D8ED38DBB1F2F7F11">
    <w:name w:val="5F838559AD67439D8ED38DBB1F2F7F11"/>
    <w:rsid w:val="000877D1"/>
  </w:style>
  <w:style w:type="paragraph" w:customStyle="1" w:styleId="26467165859F4062AB254E1C9EB1DF06">
    <w:name w:val="26467165859F4062AB254E1C9EB1DF06"/>
    <w:rsid w:val="000877D1"/>
  </w:style>
  <w:style w:type="paragraph" w:customStyle="1" w:styleId="10B60A5617674CDAACFD2747143C887A">
    <w:name w:val="10B60A5617674CDAACFD2747143C887A"/>
    <w:rsid w:val="000877D1"/>
  </w:style>
  <w:style w:type="paragraph" w:customStyle="1" w:styleId="47BAB6B4A04C44FA968D57E4A89991EE">
    <w:name w:val="47BAB6B4A04C44FA968D57E4A89991EE"/>
    <w:rsid w:val="000877D1"/>
  </w:style>
  <w:style w:type="paragraph" w:customStyle="1" w:styleId="D7944F652A2E462CA5806FBFECBD384D">
    <w:name w:val="D7944F652A2E462CA5806FBFECBD384D"/>
    <w:rsid w:val="000877D1"/>
  </w:style>
  <w:style w:type="paragraph" w:customStyle="1" w:styleId="7C05DABF703547CE84B142061501EA0E">
    <w:name w:val="7C05DABF703547CE84B142061501EA0E"/>
    <w:rsid w:val="000877D1"/>
  </w:style>
  <w:style w:type="paragraph" w:customStyle="1" w:styleId="CF474C7170EF49A2A523280BDDFCE9E6">
    <w:name w:val="CF474C7170EF49A2A523280BDDFCE9E6"/>
    <w:rsid w:val="000877D1"/>
  </w:style>
  <w:style w:type="paragraph" w:customStyle="1" w:styleId="BE984204E6374B0F9DF37DBE73C065B9">
    <w:name w:val="BE984204E6374B0F9DF37DBE73C065B9"/>
    <w:rsid w:val="000877D1"/>
  </w:style>
  <w:style w:type="paragraph" w:customStyle="1" w:styleId="D36ECAEF43154253BB9900E861040967">
    <w:name w:val="D36ECAEF43154253BB9900E861040967"/>
    <w:rsid w:val="000877D1"/>
  </w:style>
  <w:style w:type="paragraph" w:customStyle="1" w:styleId="5976A0BDC8CF4CE0A8382C6F4C0B3187">
    <w:name w:val="5976A0BDC8CF4CE0A8382C6F4C0B3187"/>
    <w:rsid w:val="000877D1"/>
  </w:style>
  <w:style w:type="paragraph" w:customStyle="1" w:styleId="96BEA97F7F5B4D8B9F5F3A55B824AAC6">
    <w:name w:val="96BEA97F7F5B4D8B9F5F3A55B824AAC6"/>
    <w:rsid w:val="000877D1"/>
  </w:style>
  <w:style w:type="paragraph" w:customStyle="1" w:styleId="DF8225341BD7436799D56FAA9BD3DDC3">
    <w:name w:val="DF8225341BD7436799D56FAA9BD3DDC3"/>
    <w:rsid w:val="000877D1"/>
  </w:style>
  <w:style w:type="paragraph" w:customStyle="1" w:styleId="35B9909A7B0F4499A1523DE02CA5F9CB">
    <w:name w:val="35B9909A7B0F4499A1523DE02CA5F9CB"/>
    <w:rsid w:val="000877D1"/>
  </w:style>
  <w:style w:type="paragraph" w:customStyle="1" w:styleId="AC7F4A9C025E4015B9F5CDC56B1CA353">
    <w:name w:val="AC7F4A9C025E4015B9F5CDC56B1CA353"/>
    <w:rsid w:val="000877D1"/>
  </w:style>
  <w:style w:type="paragraph" w:customStyle="1" w:styleId="3C7DED38FA1647A9A132E66191C80BB0">
    <w:name w:val="3C7DED38FA1647A9A132E66191C80BB0"/>
    <w:rsid w:val="000877D1"/>
  </w:style>
  <w:style w:type="paragraph" w:customStyle="1" w:styleId="C5102A63C277434E9D6A3FB829554852">
    <w:name w:val="C5102A63C277434E9D6A3FB829554852"/>
    <w:rsid w:val="000877D1"/>
  </w:style>
  <w:style w:type="paragraph" w:customStyle="1" w:styleId="87BF948236A141EC8599035721FC9AFC">
    <w:name w:val="87BF948236A141EC8599035721FC9AFC"/>
    <w:rsid w:val="000877D1"/>
  </w:style>
  <w:style w:type="character" w:styleId="PlaceholderText">
    <w:name w:val="Placeholder Text"/>
    <w:basedOn w:val="DefaultParagraphFont"/>
    <w:uiPriority w:val="99"/>
    <w:semiHidden/>
    <w:rsid w:val="000E50D7"/>
    <w:rPr>
      <w:color w:val="808080"/>
    </w:rPr>
  </w:style>
  <w:style w:type="paragraph" w:customStyle="1" w:styleId="06E8E5B2604B48F9AC301DCF5C9558B8">
    <w:name w:val="06E8E5B2604B48F9AC301DCF5C9558B8"/>
    <w:rsid w:val="000877D1"/>
    <w:pPr>
      <w:spacing w:before="200" w:after="200" w:line="271" w:lineRule="auto"/>
    </w:pPr>
    <w:rPr>
      <w:rFonts w:eastAsiaTheme="minorHAnsi"/>
      <w:sz w:val="28"/>
      <w:szCs w:val="28"/>
    </w:rPr>
  </w:style>
  <w:style w:type="paragraph" w:styleId="Footer">
    <w:name w:val="footer"/>
    <w:basedOn w:val="Normal"/>
    <w:link w:val="FooterChar"/>
    <w:uiPriority w:val="99"/>
    <w:rsid w:val="000877D1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877D1"/>
    <w:rPr>
      <w:rFonts w:eastAsiaTheme="minorHAnsi"/>
      <w:sz w:val="18"/>
      <w:szCs w:val="24"/>
    </w:rPr>
  </w:style>
  <w:style w:type="paragraph" w:customStyle="1" w:styleId="5E29763A8BFA4BE3B5AD3A45EB19FF8D1">
    <w:name w:val="5E29763A8BFA4BE3B5AD3A45EB19FF8D1"/>
    <w:rsid w:val="000877D1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</w:rPr>
  </w:style>
  <w:style w:type="paragraph" w:customStyle="1" w:styleId="06E8E5B2604B48F9AC301DCF5C9558B81">
    <w:name w:val="06E8E5B2604B48F9AC301DCF5C9558B81"/>
    <w:rsid w:val="000877D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B6E8E4EE136435CA53223FEF81C3027">
    <w:name w:val="3B6E8E4EE136435CA53223FEF81C3027"/>
    <w:rsid w:val="000877D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9EDBDF00E73441383DD5185852B8CF3">
    <w:name w:val="29EDBDF00E73441383DD5185852B8CF3"/>
    <w:rsid w:val="000877D1"/>
  </w:style>
  <w:style w:type="paragraph" w:customStyle="1" w:styleId="8966EC6A1D3E4245BA6E755A9AA12CD1">
    <w:name w:val="8966EC6A1D3E4245BA6E755A9AA12CD1"/>
    <w:rsid w:val="000877D1"/>
  </w:style>
  <w:style w:type="paragraph" w:customStyle="1" w:styleId="E032B2DCAC48470D923BBF2A75446239">
    <w:name w:val="E032B2DCAC48470D923BBF2A75446239"/>
    <w:rsid w:val="000877D1"/>
  </w:style>
  <w:style w:type="paragraph" w:customStyle="1" w:styleId="B9F8C0C2072E4827BDB970E5AFF4B7D4">
    <w:name w:val="B9F8C0C2072E4827BDB970E5AFF4B7D4"/>
    <w:rsid w:val="000877D1"/>
  </w:style>
  <w:style w:type="paragraph" w:customStyle="1" w:styleId="36A31FA4C04348C9A1BA1D3AF3E4D147">
    <w:name w:val="36A31FA4C04348C9A1BA1D3AF3E4D147"/>
    <w:rsid w:val="000877D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B6E8E4EE136435CA53223FEF81C30271">
    <w:name w:val="3B6E8E4EE136435CA53223FEF81C30271"/>
    <w:rsid w:val="000877D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6A31FA4C04348C9A1BA1D3AF3E4D1471">
    <w:name w:val="36A31FA4C04348C9A1BA1D3AF3E4D1471"/>
    <w:rsid w:val="000877D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B6E8E4EE136435CA53223FEF81C30272">
    <w:name w:val="3B6E8E4EE136435CA53223FEF81C30272"/>
    <w:rsid w:val="000877D1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F0942E2EF48484FAE00B576DBAC71CE">
    <w:name w:val="4F0942E2EF48484FAE00B576DBAC71CE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5724964F19E41679D6F93962AF756FB">
    <w:name w:val="75724964F19E41679D6F93962AF756FB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075CC38A858436E9945D2A29822DF96">
    <w:name w:val="C075CC38A858436E9945D2A29822DF96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896F7DF9E4F4485F8D19BE8F2A6E1DCE">
    <w:name w:val="896F7DF9E4F4485F8D19BE8F2A6E1DCE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1058FC4A8A41EC9B7BFAADAC847310">
    <w:name w:val="7C1058FC4A8A41EC9B7BFAADAC847310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6A31FA4C04348C9A1BA1D3AF3E4D1472">
    <w:name w:val="36A31FA4C04348C9A1BA1D3AF3E4D1472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B6E8E4EE136435CA53223FEF81C30273">
    <w:name w:val="3B6E8E4EE136435CA53223FEF81C30273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100F885682C450F878EE2E000AD3187">
    <w:name w:val="3100F885682C450F878EE2E000AD3187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F0942E2EF48484FAE00B576DBAC71CE1">
    <w:name w:val="4F0942E2EF48484FAE00B576DBAC71CE1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5724964F19E41679D6F93962AF756FB1">
    <w:name w:val="75724964F19E41679D6F93962AF756FB1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075CC38A858436E9945D2A29822DF961">
    <w:name w:val="C075CC38A858436E9945D2A29822DF961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896F7DF9E4F4485F8D19BE8F2A6E1DCE1">
    <w:name w:val="896F7DF9E4F4485F8D19BE8F2A6E1DCE1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1058FC4A8A41EC9B7BFAADAC8473101">
    <w:name w:val="7C1058FC4A8A41EC9B7BFAADAC8473101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5C3FACF62284D54BF770A888207B879">
    <w:name w:val="95C3FACF62284D54BF770A888207B879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B6E8E4EE136435CA53223FEF81C30274">
    <w:name w:val="3B6E8E4EE136435CA53223FEF81C30274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100F885682C450F878EE2E000AD31871">
    <w:name w:val="3100F885682C450F878EE2E000AD31871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F0942E2EF48484FAE00B576DBAC71CE2">
    <w:name w:val="4F0942E2EF48484FAE00B576DBAC71CE2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5724964F19E41679D6F93962AF756FB2">
    <w:name w:val="75724964F19E41679D6F93962AF756FB2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075CC38A858436E9945D2A29822DF962">
    <w:name w:val="C075CC38A858436E9945D2A29822DF962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896F7DF9E4F4485F8D19BE8F2A6E1DCE2">
    <w:name w:val="896F7DF9E4F4485F8D19BE8F2A6E1DCE2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1058FC4A8A41EC9B7BFAADAC8473102">
    <w:name w:val="7C1058FC4A8A41EC9B7BFAADAC8473102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5C3FACF62284D54BF770A888207B8791">
    <w:name w:val="95C3FACF62284D54BF770A888207B8791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B6E8E4EE136435CA53223FEF81C30275">
    <w:name w:val="3B6E8E4EE136435CA53223FEF81C30275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100F885682C450F878EE2E000AD31872">
    <w:name w:val="3100F885682C450F878EE2E000AD31872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F0942E2EF48484FAE00B576DBAC71CE3">
    <w:name w:val="4F0942E2EF48484FAE00B576DBAC71CE3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5724964F19E41679D6F93962AF756FB3">
    <w:name w:val="75724964F19E41679D6F93962AF756FB3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075CC38A858436E9945D2A29822DF963">
    <w:name w:val="C075CC38A858436E9945D2A29822DF963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896F7DF9E4F4485F8D19BE8F2A6E1DCE3">
    <w:name w:val="896F7DF9E4F4485F8D19BE8F2A6E1DCE3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1058FC4A8A41EC9B7BFAADAC8473103">
    <w:name w:val="7C1058FC4A8A41EC9B7BFAADAC8473103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100F885682C450F878EE2E000AD31873">
    <w:name w:val="3100F885682C450F878EE2E000AD31873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F0942E2EF48484FAE00B576DBAC71CE4">
    <w:name w:val="4F0942E2EF48484FAE00B576DBAC71CE4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5724964F19E41679D6F93962AF756FB4">
    <w:name w:val="75724964F19E41679D6F93962AF756FB4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075CC38A858436E9945D2A29822DF964">
    <w:name w:val="C075CC38A858436E9945D2A29822DF964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896F7DF9E4F4485F8D19BE8F2A6E1DCE4">
    <w:name w:val="896F7DF9E4F4485F8D19BE8F2A6E1DCE4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1058FC4A8A41EC9B7BFAADAC8473104">
    <w:name w:val="7C1058FC4A8A41EC9B7BFAADAC8473104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F0942E2EF48484FAE00B576DBAC71CE5">
    <w:name w:val="4F0942E2EF48484FAE00B576DBAC71CE5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5724964F19E41679D6F93962AF756FB5">
    <w:name w:val="75724964F19E41679D6F93962AF756FB5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075CC38A858436E9945D2A29822DF965">
    <w:name w:val="C075CC38A858436E9945D2A29822DF965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896F7DF9E4F4485F8D19BE8F2A6E1DCE5">
    <w:name w:val="896F7DF9E4F4485F8D19BE8F2A6E1DCE5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1058FC4A8A41EC9B7BFAADAC8473105">
    <w:name w:val="7C1058FC4A8A41EC9B7BFAADAC8473105"/>
    <w:rsid w:val="00ED78D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B3DF413A95E494F97DA3615912EDC1A">
    <w:name w:val="9B3DF413A95E494F97DA3615912EDC1A"/>
    <w:rsid w:val="000E50D7"/>
  </w:style>
  <w:style w:type="paragraph" w:customStyle="1" w:styleId="5720365C74F44EEBB39491729A0861BE">
    <w:name w:val="5720365C74F44EEBB39491729A0861BE"/>
    <w:rsid w:val="000E50D7"/>
  </w:style>
  <w:style w:type="paragraph" w:customStyle="1" w:styleId="9F3C62B66157457695032BB5D131D395">
    <w:name w:val="9F3C62B66157457695032BB5D131D395"/>
    <w:rsid w:val="000E50D7"/>
  </w:style>
  <w:style w:type="paragraph" w:customStyle="1" w:styleId="C1B6CA0F3E0342DAAA6A0B47666F901D">
    <w:name w:val="C1B6CA0F3E0342DAAA6A0B47666F901D"/>
    <w:rsid w:val="000E50D7"/>
  </w:style>
  <w:style w:type="paragraph" w:customStyle="1" w:styleId="F3BB5A7573654ECA81372FACDC478148">
    <w:name w:val="F3BB5A7573654ECA81372FACDC478148"/>
    <w:rsid w:val="000E50D7"/>
  </w:style>
  <w:style w:type="paragraph" w:customStyle="1" w:styleId="2ED6F43E6478423EBA2751DA57875829">
    <w:name w:val="2ED6F43E6478423EBA2751DA57875829"/>
    <w:rsid w:val="000E50D7"/>
  </w:style>
  <w:style w:type="paragraph" w:customStyle="1" w:styleId="7C44475F52AE4C6D95DD445619F58718">
    <w:name w:val="7C44475F52AE4C6D95DD445619F58718"/>
    <w:rsid w:val="000E50D7"/>
  </w:style>
  <w:style w:type="paragraph" w:customStyle="1" w:styleId="822ECCA9AA4844D19EBC3E2DA96E009A">
    <w:name w:val="822ECCA9AA4844D19EBC3E2DA96E009A"/>
    <w:rsid w:val="000E50D7"/>
  </w:style>
  <w:style w:type="paragraph" w:customStyle="1" w:styleId="A707ED3D142042EDA02619A6EFC361D3">
    <w:name w:val="A707ED3D142042EDA02619A6EFC361D3"/>
    <w:rsid w:val="000E50D7"/>
  </w:style>
  <w:style w:type="paragraph" w:customStyle="1" w:styleId="FE9F011CB1684A9EAAB3386180203889">
    <w:name w:val="FE9F011CB1684A9EAAB3386180203889"/>
    <w:rsid w:val="000E50D7"/>
  </w:style>
  <w:style w:type="paragraph" w:customStyle="1" w:styleId="9B3DF413A95E494F97DA3615912EDC1A1">
    <w:name w:val="9B3DF413A95E494F97DA3615912EDC1A1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720365C74F44EEBB39491729A0861BE1">
    <w:name w:val="5720365C74F44EEBB39491729A0861BE1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F3C62B66157457695032BB5D131D3951">
    <w:name w:val="9F3C62B66157457695032BB5D131D3951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1B6CA0F3E0342DAAA6A0B47666F901D1">
    <w:name w:val="C1B6CA0F3E0342DAAA6A0B47666F901D1"/>
    <w:rsid w:val="000E50D7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3BB5A7573654ECA81372FACDC4781481">
    <w:name w:val="F3BB5A7573654ECA81372FACDC4781481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6F43E6478423EBA2751DA578758291">
    <w:name w:val="2ED6F43E6478423EBA2751DA578758291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44475F52AE4C6D95DD445619F587181">
    <w:name w:val="7C44475F52AE4C6D95DD445619F587181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A707ED3D142042EDA02619A6EFC361D31">
    <w:name w:val="A707ED3D142042EDA02619A6EFC361D31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E9F011CB1684A9EAAB33861802038891">
    <w:name w:val="FE9F011CB1684A9EAAB33861802038891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B3DF413A95E494F97DA3615912EDC1A2">
    <w:name w:val="9B3DF413A95E494F97DA3615912EDC1A2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720365C74F44EEBB39491729A0861BE2">
    <w:name w:val="5720365C74F44EEBB39491729A0861BE2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F3C62B66157457695032BB5D131D3952">
    <w:name w:val="9F3C62B66157457695032BB5D131D3952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1B6CA0F3E0342DAAA6A0B47666F901D2">
    <w:name w:val="C1B6CA0F3E0342DAAA6A0B47666F901D2"/>
    <w:rsid w:val="000E50D7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3BB5A7573654ECA81372FACDC4781482">
    <w:name w:val="F3BB5A7573654ECA81372FACDC4781482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6F43E6478423EBA2751DA578758292">
    <w:name w:val="2ED6F43E6478423EBA2751DA578758292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44475F52AE4C6D95DD445619F587182">
    <w:name w:val="7C44475F52AE4C6D95DD445619F587182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A707ED3D142042EDA02619A6EFC361D32">
    <w:name w:val="A707ED3D142042EDA02619A6EFC361D32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E9F011CB1684A9EAAB33861802038892">
    <w:name w:val="FE9F011CB1684A9EAAB33861802038892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B3DF413A95E494F97DA3615912EDC1A3">
    <w:name w:val="9B3DF413A95E494F97DA3615912EDC1A3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720365C74F44EEBB39491729A0861BE3">
    <w:name w:val="5720365C74F44EEBB39491729A0861BE3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F3C62B66157457695032BB5D131D3953">
    <w:name w:val="9F3C62B66157457695032BB5D131D3953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1B6CA0F3E0342DAAA6A0B47666F901D3">
    <w:name w:val="C1B6CA0F3E0342DAAA6A0B47666F901D3"/>
    <w:rsid w:val="000E50D7"/>
    <w:pPr>
      <w:spacing w:before="200" w:after="0" w:line="271" w:lineRule="auto"/>
      <w:ind w:left="720"/>
    </w:pPr>
    <w:rPr>
      <w:rFonts w:eastAsiaTheme="minorHAnsi"/>
      <w:sz w:val="28"/>
      <w:szCs w:val="28"/>
    </w:rPr>
  </w:style>
  <w:style w:type="paragraph" w:customStyle="1" w:styleId="F3BB5A7573654ECA81372FACDC4781483">
    <w:name w:val="F3BB5A7573654ECA81372FACDC4781483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6F43E6478423EBA2751DA578758293">
    <w:name w:val="2ED6F43E6478423EBA2751DA578758293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44475F52AE4C6D95DD445619F587183">
    <w:name w:val="7C44475F52AE4C6D95DD445619F587183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A707ED3D142042EDA02619A6EFC361D33">
    <w:name w:val="A707ED3D142042EDA02619A6EFC361D33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E9F011CB1684A9EAAB33861802038893">
    <w:name w:val="FE9F011CB1684A9EAAB33861802038893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3BB5A7573654ECA81372FACDC4781484">
    <w:name w:val="F3BB5A7573654ECA81372FACDC4781484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6F43E6478423EBA2751DA578758294">
    <w:name w:val="2ED6F43E6478423EBA2751DA578758294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C44475F52AE4C6D95DD445619F587184">
    <w:name w:val="7C44475F52AE4C6D95DD445619F587184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A707ED3D142042EDA02619A6EFC361D34">
    <w:name w:val="A707ED3D142042EDA02619A6EFC361D34"/>
    <w:rsid w:val="000E50D7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FE9F011CB1684A9EAAB33861802038894">
    <w:name w:val="FE9F011CB1684A9EAAB33861802038894"/>
    <w:rsid w:val="000E50D7"/>
    <w:pPr>
      <w:spacing w:before="200"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FD595FB-B94D-40BD-9402-143824B85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303</Words>
  <Characters>1353</Characters>
  <Application>Microsoft Office Word</Application>
  <DocSecurity>0</DocSecurity>
  <Lines>338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2020-09-25T15:11:00Z</dcterms:created>
  <dcterms:modified xsi:type="dcterms:W3CDTF">2020-09-25T15:11:00Z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